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4489" w:rsidRPr="006B3D5A" w:rsidRDefault="009B4489" w:rsidP="00407A2B">
      <w:pPr>
        <w:widowControl w:val="0"/>
        <w:suppressAutoHyphens/>
        <w:spacing w:after="0" w:line="240" w:lineRule="auto"/>
        <w:jc w:val="center"/>
        <w:rPr>
          <w:rFonts w:ascii="Times New Roman" w:eastAsia="DejaVu Sans" w:hAnsi="Times New Roman" w:cs="Lohit Hindi"/>
          <w:kern w:val="2"/>
          <w:sz w:val="24"/>
          <w:szCs w:val="24"/>
          <w:u w:val="single"/>
          <w:lang w:eastAsia="hi-IN" w:bidi="hi-IN"/>
        </w:rPr>
      </w:pPr>
      <w:r w:rsidRPr="00023312">
        <w:rPr>
          <w:rFonts w:ascii="Times New Roman" w:eastAsia="DejaVu Sans" w:hAnsi="Times New Roman" w:cs="Lohit Hindi"/>
          <w:b/>
          <w:kern w:val="2"/>
          <w:lang w:eastAsia="hi-IN" w:bidi="hi-IN"/>
        </w:rPr>
        <w:t>КОМИТЕТ ПО НАРОДНОМУ ОБРАЗОВАНИЮ</w:t>
      </w:r>
      <w:r w:rsidRPr="00023312">
        <w:rPr>
          <w:rFonts w:ascii="Times New Roman" w:eastAsia="DejaVu Sans" w:hAnsi="Times New Roman" w:cs="Lohit Hindi"/>
          <w:b/>
          <w:kern w:val="2"/>
          <w:lang w:eastAsia="hi-IN" w:bidi="hi-IN"/>
        </w:rPr>
        <w:br/>
        <w:t>АДМИНИСТРАЦИИ СОЛНЕЧНОГОРСКОГО МУНИЦИПАЛЬНОГО РАЙОНА</w:t>
      </w:r>
      <w:r w:rsidRPr="00023312">
        <w:rPr>
          <w:rFonts w:ascii="Times New Roman" w:eastAsia="DejaVu Sans" w:hAnsi="Times New Roman" w:cs="Lohit Hindi"/>
          <w:b/>
          <w:kern w:val="2"/>
          <w:lang w:eastAsia="hi-IN" w:bidi="hi-IN"/>
        </w:rPr>
        <w:br/>
        <w:t xml:space="preserve">        БЮДЖЕТНОЕ МУНИЦИПАЛЬНОЕ ОБЩЕОБРАЗОВАТЕЛЬНОЕ УЧРЕЖДЕНИЕ</w:t>
      </w:r>
      <w:r w:rsidRPr="00023312">
        <w:rPr>
          <w:rFonts w:ascii="Times New Roman" w:eastAsia="DejaVu Sans" w:hAnsi="Times New Roman" w:cs="Lohit Hindi"/>
          <w:b/>
          <w:kern w:val="2"/>
          <w:lang w:eastAsia="hi-IN" w:bidi="hi-IN"/>
        </w:rPr>
        <w:br/>
        <w:t xml:space="preserve">ТИМОНОВСКАЯ  СРЕДНЯЯ   ОБЩЕОБРАЗОВАТЕЛЬНАЯ  ШКОЛА  С УГЛУБЛЁННЫМ ИЗУЧЕНИЕМ ОТДЕЛЬНЫХ ПРЕДМЕТОВ                                                                                                                                                                                                                                                             г. СОЛНЕЧНОГОРСКА-7                                                                                                                                        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lang w:eastAsia="hi-IN" w:bidi="hi-IN"/>
        </w:rPr>
        <w:t xml:space="preserve">РОССИЯ 141503 Московская область г. Солнечногорск-7 ул. Подмосковная                                           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eastAsia="hi-IN" w:bidi="hi-IN"/>
        </w:rPr>
        <w:t xml:space="preserve">Тел./ факс 994-36-46                                                         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val="en-US" w:eastAsia="hi-IN" w:bidi="hi-IN"/>
        </w:rPr>
        <w:t>e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eastAsia="hi-IN" w:bidi="hi-IN"/>
        </w:rPr>
        <w:t>-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val="en-US" w:eastAsia="hi-IN" w:bidi="hi-IN"/>
        </w:rPr>
        <w:t>mail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eastAsia="hi-IN" w:bidi="hi-IN"/>
        </w:rPr>
        <w:t>: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val="en-US" w:eastAsia="hi-IN" w:bidi="hi-IN"/>
        </w:rPr>
        <w:t>timon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eastAsia="hi-IN" w:bidi="hi-IN"/>
        </w:rPr>
        <w:t>-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val="en-US" w:eastAsia="hi-IN" w:bidi="hi-IN"/>
        </w:rPr>
        <w:t>school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eastAsia="hi-IN" w:bidi="hi-IN"/>
        </w:rPr>
        <w:t>@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val="en-US" w:eastAsia="hi-IN" w:bidi="hi-IN"/>
        </w:rPr>
        <w:t>mail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eastAsia="hi-IN" w:bidi="hi-IN"/>
        </w:rPr>
        <w:t>.</w:t>
      </w:r>
      <w:r w:rsidRPr="006B3D5A">
        <w:rPr>
          <w:rFonts w:ascii="Times New Roman" w:eastAsia="DejaVu Sans" w:hAnsi="Times New Roman" w:cs="Lohit Hindi"/>
          <w:kern w:val="2"/>
          <w:sz w:val="24"/>
          <w:szCs w:val="24"/>
          <w:u w:val="single"/>
          <w:lang w:val="en-US" w:eastAsia="hi-IN" w:bidi="hi-IN"/>
        </w:rPr>
        <w:t>ru</w:t>
      </w:r>
    </w:p>
    <w:p w:rsidR="009B4489" w:rsidRDefault="009B4489"/>
    <w:p w:rsidR="009B4489" w:rsidRPr="006A5849" w:rsidRDefault="009B4489" w:rsidP="00407A2B">
      <w:pPr>
        <w:rPr>
          <w:rFonts w:ascii="Times New Roman" w:hAnsi="Times New Roman"/>
          <w:b/>
          <w:sz w:val="28"/>
          <w:szCs w:val="28"/>
        </w:rPr>
      </w:pPr>
      <w:r w:rsidRPr="006A5849">
        <w:rPr>
          <w:rFonts w:ascii="Times New Roman" w:hAnsi="Times New Roman"/>
          <w:b/>
          <w:sz w:val="28"/>
          <w:szCs w:val="28"/>
        </w:rPr>
        <w:t>ПРОЕКТ «ОТ ПРИШКОЛЬНОГО УЧАСТКА К МИКРОРАЙОНУ»</w:t>
      </w:r>
    </w:p>
    <w:p w:rsidR="009B4489" w:rsidRDefault="009B4489" w:rsidP="00210AF5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D5A58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Цель:</w:t>
      </w:r>
      <w:r w:rsidRPr="00DD5A58">
        <w:rPr>
          <w:rFonts w:ascii="Times New Roman" w:hAnsi="Times New Roman"/>
          <w:color w:val="000000"/>
          <w:sz w:val="28"/>
          <w:szCs w:val="28"/>
        </w:rPr>
        <w:t>  Создание нового облика модели озеленения и благоустройства пришкольной территории с учётом нового подхода к цветочно-декоративному оформлению, формирование у каждого участника педагогического процесса внутренней потребности в защите и приумножении природных богатств, создании и поддержании прекрасного вокруг себя, привлечение к сотрудничеству жителей микрорайона</w:t>
      </w:r>
      <w:r w:rsidRPr="00DD5A58">
        <w:rPr>
          <w:rFonts w:ascii="Times New Roman" w:hAnsi="Times New Roman"/>
          <w:color w:val="000000"/>
          <w:sz w:val="28"/>
          <w:szCs w:val="28"/>
        </w:rPr>
        <w:br/>
      </w:r>
      <w:r w:rsidRPr="00DD5A58">
        <w:rPr>
          <w:rFonts w:ascii="Times New Roman" w:hAnsi="Times New Roman"/>
          <w:color w:val="000000"/>
          <w:sz w:val="28"/>
          <w:szCs w:val="28"/>
        </w:rPr>
        <w:br/>
      </w:r>
      <w:r w:rsidRPr="00DD5A58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Задачи:</w:t>
      </w:r>
      <w:r>
        <w:rPr>
          <w:rFonts w:ascii="Times New Roman" w:hAnsi="Times New Roman"/>
          <w:color w:val="000000"/>
          <w:sz w:val="28"/>
          <w:szCs w:val="28"/>
        </w:rPr>
        <w:br/>
        <w:t>-</w:t>
      </w:r>
      <w:r w:rsidRPr="00DD5A58">
        <w:rPr>
          <w:rFonts w:ascii="Times New Roman" w:hAnsi="Times New Roman"/>
          <w:color w:val="000000"/>
          <w:sz w:val="28"/>
          <w:szCs w:val="28"/>
        </w:rPr>
        <w:t> Привлечение педагогов, учащихся школы и всего персонала к вопросам улучшения эсте</w:t>
      </w:r>
      <w:r>
        <w:rPr>
          <w:rFonts w:ascii="Times New Roman" w:hAnsi="Times New Roman"/>
          <w:color w:val="000000"/>
          <w:sz w:val="28"/>
          <w:szCs w:val="28"/>
        </w:rPr>
        <w:t>тического оформления школы.</w:t>
      </w:r>
      <w:r>
        <w:rPr>
          <w:rFonts w:ascii="Times New Roman" w:hAnsi="Times New Roman"/>
          <w:color w:val="000000"/>
          <w:sz w:val="28"/>
          <w:szCs w:val="28"/>
        </w:rPr>
        <w:br/>
        <w:t>-</w:t>
      </w:r>
      <w:r w:rsidRPr="00DD5A58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Ф</w:t>
      </w:r>
      <w:r w:rsidRPr="00C96F74">
        <w:rPr>
          <w:rFonts w:ascii="Times New Roman" w:hAnsi="Times New Roman"/>
          <w:color w:val="000000"/>
          <w:sz w:val="28"/>
          <w:szCs w:val="28"/>
        </w:rPr>
        <w:t>ормирование у подрастающего поколения активной гражданской позиции;</w:t>
      </w:r>
      <w:r>
        <w:rPr>
          <w:rFonts w:ascii="Times New Roman" w:hAnsi="Times New Roman"/>
          <w:color w:val="000000"/>
          <w:sz w:val="28"/>
          <w:szCs w:val="28"/>
        </w:rPr>
        <w:br/>
        <w:t xml:space="preserve">- </w:t>
      </w:r>
      <w:r w:rsidRPr="00DD5A58">
        <w:rPr>
          <w:rFonts w:ascii="Times New Roman" w:hAnsi="Times New Roman"/>
          <w:color w:val="000000"/>
          <w:sz w:val="28"/>
          <w:szCs w:val="28"/>
        </w:rPr>
        <w:t>Формирование навыков и принципов осознанного, экологически целесообраз</w:t>
      </w:r>
      <w:r>
        <w:rPr>
          <w:rFonts w:ascii="Times New Roman" w:hAnsi="Times New Roman"/>
          <w:color w:val="000000"/>
          <w:sz w:val="28"/>
          <w:szCs w:val="28"/>
        </w:rPr>
        <w:t>-</w:t>
      </w:r>
      <w:r w:rsidRPr="00DD5A58">
        <w:rPr>
          <w:rFonts w:ascii="Times New Roman" w:hAnsi="Times New Roman"/>
          <w:color w:val="000000"/>
          <w:sz w:val="28"/>
          <w:szCs w:val="28"/>
        </w:rPr>
        <w:t>ного поведения в природе, культуры общения с окружающим миром, развитие эстетического и эмоционального отношения к природе;</w:t>
      </w:r>
    </w:p>
    <w:p w:rsidR="009B4489" w:rsidRDefault="009B4489" w:rsidP="00407A2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Ф</w:t>
      </w:r>
      <w:r w:rsidRPr="00C96F74">
        <w:rPr>
          <w:rFonts w:ascii="Times New Roman" w:hAnsi="Times New Roman"/>
          <w:color w:val="000000"/>
          <w:sz w:val="28"/>
          <w:szCs w:val="28"/>
        </w:rPr>
        <w:t>ормирование у школьников чувства личной ответственности за состояние окружающей нас</w:t>
      </w:r>
      <w:r>
        <w:rPr>
          <w:rFonts w:ascii="Times New Roman" w:hAnsi="Times New Roman"/>
          <w:color w:val="000000"/>
          <w:sz w:val="28"/>
          <w:szCs w:val="28"/>
        </w:rPr>
        <w:t xml:space="preserve"> среды;</w:t>
      </w:r>
    </w:p>
    <w:p w:rsidR="009B4489" w:rsidRDefault="009B4489" w:rsidP="00407A2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 w:rsidRPr="00DD5A58">
        <w:rPr>
          <w:rFonts w:ascii="Times New Roman" w:hAnsi="Times New Roman"/>
          <w:color w:val="000000"/>
          <w:sz w:val="28"/>
          <w:szCs w:val="28"/>
        </w:rPr>
        <w:t xml:space="preserve"> Обучение школьников практическим способам и методам благоустройства дворовой территории, внедрения современных достижений в </w:t>
      </w:r>
      <w:r>
        <w:rPr>
          <w:rFonts w:ascii="Times New Roman" w:hAnsi="Times New Roman"/>
          <w:color w:val="000000"/>
          <w:sz w:val="28"/>
          <w:szCs w:val="28"/>
        </w:rPr>
        <w:t>области ландшафтного дизайна;</w:t>
      </w:r>
    </w:p>
    <w:p w:rsidR="009B4489" w:rsidRPr="00DD5A58" w:rsidRDefault="009B4489" w:rsidP="00210AF5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-Р</w:t>
      </w:r>
      <w:r w:rsidRPr="00F370BC">
        <w:rPr>
          <w:rFonts w:ascii="Times New Roman" w:hAnsi="Times New Roman"/>
          <w:color w:val="000000"/>
          <w:sz w:val="28"/>
          <w:szCs w:val="28"/>
        </w:rPr>
        <w:t>азвитие инициативы и творчества школьников через организацию социально значимой деятельности;</w:t>
      </w:r>
      <w:r>
        <w:rPr>
          <w:rFonts w:ascii="Times New Roman" w:hAnsi="Times New Roman"/>
          <w:color w:val="000000"/>
          <w:sz w:val="28"/>
          <w:szCs w:val="28"/>
        </w:rPr>
        <w:br/>
        <w:t>-</w:t>
      </w:r>
      <w:r w:rsidRPr="00DD5A58">
        <w:rPr>
          <w:rFonts w:ascii="Times New Roman" w:hAnsi="Times New Roman"/>
          <w:color w:val="000000"/>
          <w:sz w:val="28"/>
          <w:szCs w:val="28"/>
        </w:rPr>
        <w:t>Активная пропаганда природоохранных знаний среди учащихся, персонала школы, родителей и жителей микрорайона,  приобщение широкого круга детей и взрослых к сохранению и приумножению природных ресурсов.</w:t>
      </w:r>
    </w:p>
    <w:p w:rsidR="009B4489" w:rsidRDefault="009B4489" w:rsidP="00407A2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 w:rsidRPr="00DD5A58">
        <w:rPr>
          <w:rFonts w:ascii="Times New Roman" w:hAnsi="Times New Roman"/>
          <w:color w:val="000000"/>
          <w:sz w:val="28"/>
          <w:szCs w:val="28"/>
        </w:rPr>
        <w:t>Создание зоны спокойного отдыха для учащихся</w:t>
      </w:r>
    </w:p>
    <w:p w:rsidR="009B4489" w:rsidRPr="00DD5A58" w:rsidRDefault="009B4489" w:rsidP="00407A2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9B4489" w:rsidRPr="00551786" w:rsidRDefault="009B4489" w:rsidP="00210AF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370BC">
        <w:rPr>
          <w:rFonts w:ascii="Times New Roman" w:hAnsi="Times New Roman"/>
          <w:b/>
          <w:color w:val="000000"/>
          <w:sz w:val="28"/>
          <w:szCs w:val="28"/>
        </w:rPr>
        <w:t>Описание проекта:</w:t>
      </w:r>
      <w:r w:rsidRPr="00C96F74">
        <w:t xml:space="preserve"> </w:t>
      </w:r>
      <w:smartTag w:uri="urn:schemas-microsoft-com:office:smarttags" w:element="PersonName">
        <w:smartTagPr>
          <w:attr w:name="ProductID" w:val="Тимоновская школа,"/>
        </w:smartTagPr>
        <w:r w:rsidRPr="00551786">
          <w:rPr>
            <w:rFonts w:ascii="Times New Roman" w:hAnsi="Times New Roman"/>
            <w:sz w:val="28"/>
            <w:szCs w:val="28"/>
          </w:rPr>
          <w:t>Тимоновская школа,</w:t>
        </w:r>
      </w:smartTag>
      <w:r w:rsidRPr="00551786">
        <w:rPr>
          <w:rFonts w:ascii="Times New Roman" w:hAnsi="Times New Roman"/>
          <w:sz w:val="28"/>
          <w:szCs w:val="28"/>
        </w:rPr>
        <w:t xml:space="preserve"> в которой я работаю, как и любая школа - второй дом для  учащихся. Именно здесь они проводят большую часть своего времени, поэтому необходимость создания уютной, комфортной обстановки побудила коллектив превратить территорию двора в цветущий оазис.  Школьный двор – это визитная карточка школы, требующая постоянной и целенаправленной работы по благоустройству. Кроме того – это широкое поле деятельности для формирования трудовых навыков учащихся. </w:t>
      </w:r>
      <w:r w:rsidRPr="00551786">
        <w:rPr>
          <w:sz w:val="28"/>
          <w:szCs w:val="28"/>
        </w:rPr>
        <w:t> </w:t>
      </w:r>
      <w:r w:rsidRPr="00551786">
        <w:rPr>
          <w:rFonts w:ascii="Times New Roman" w:hAnsi="Times New Roman"/>
          <w:sz w:val="28"/>
          <w:szCs w:val="28"/>
        </w:rPr>
        <w:t>Благоустройство территории играет важную роль в жизни человека – красиво устроенные</w:t>
      </w:r>
      <w:r>
        <w:rPr>
          <w:rFonts w:ascii="Times New Roman" w:hAnsi="Times New Roman"/>
          <w:sz w:val="28"/>
          <w:szCs w:val="28"/>
        </w:rPr>
        <w:t xml:space="preserve"> клумбы, малые формы, элементы л</w:t>
      </w:r>
      <w:r w:rsidRPr="00551786">
        <w:rPr>
          <w:rFonts w:ascii="Times New Roman" w:hAnsi="Times New Roman"/>
          <w:sz w:val="28"/>
          <w:szCs w:val="28"/>
        </w:rPr>
        <w:t>андшафта оказывают влияние на настроение человека, его здоровье, создают благоприятный микроклимат. Данный проект позволяет обучающимся, педагогам, родителям прикоснуться к историческому прошлому школы, ее настоящему и будущему. Работа в этом проекте дает возможность педагогам развивать у обучающихся патриотические качества, активную жизненную позицию, а также реализовать способности художников, дизайнеров, садоводов.</w: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 xml:space="preserve">Были выделены </w:t>
      </w:r>
      <w:r>
        <w:rPr>
          <w:rFonts w:ascii="Times New Roman" w:hAnsi="Times New Roman"/>
          <w:sz w:val="28"/>
          <w:szCs w:val="28"/>
        </w:rPr>
        <w:t xml:space="preserve">   4 основных этапов</w:t>
      </w:r>
      <w:r w:rsidRPr="00551786">
        <w:rPr>
          <w:rFonts w:ascii="Times New Roman" w:hAnsi="Times New Roman"/>
          <w:sz w:val="28"/>
          <w:szCs w:val="28"/>
        </w:rPr>
        <w:t xml:space="preserve"> деятельности</w:t>
      </w:r>
      <w:r>
        <w:rPr>
          <w:rFonts w:ascii="Times New Roman" w:hAnsi="Times New Roman"/>
          <w:sz w:val="28"/>
          <w:szCs w:val="28"/>
        </w:rPr>
        <w:t>:</w:t>
      </w:r>
    </w:p>
    <w:p w:rsidR="009B4489" w:rsidRPr="00551786" w:rsidRDefault="009B4489" w:rsidP="00407A2B">
      <w:pPr>
        <w:tabs>
          <w:tab w:val="left" w:pos="643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  <w:lang w:val="en-US"/>
        </w:rPr>
        <w:t>I</w:t>
      </w:r>
      <w:r w:rsidRPr="00551786">
        <w:rPr>
          <w:rFonts w:ascii="Times New Roman" w:hAnsi="Times New Roman"/>
          <w:sz w:val="28"/>
          <w:szCs w:val="28"/>
        </w:rPr>
        <w:t xml:space="preserve"> Предпроектная оценка участка </w:t>
      </w:r>
      <w:r w:rsidRPr="00551786">
        <w:rPr>
          <w:rFonts w:ascii="Times New Roman" w:hAnsi="Times New Roman"/>
          <w:sz w:val="28"/>
          <w:szCs w:val="28"/>
        </w:rPr>
        <w:tab/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 xml:space="preserve">II. Разработка проекта: </w:t>
      </w:r>
    </w:p>
    <w:p w:rsidR="009B4489" w:rsidRPr="00551786" w:rsidRDefault="009B4489" w:rsidP="00407A2B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>Изучение растений</w:t>
      </w:r>
    </w:p>
    <w:p w:rsidR="009B4489" w:rsidRPr="00551786" w:rsidRDefault="009B4489" w:rsidP="00407A2B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>Эскиз плана местности с предполагаемыми клумбами.</w:t>
      </w:r>
    </w:p>
    <w:p w:rsidR="009B4489" w:rsidRPr="00551786" w:rsidRDefault="009B4489" w:rsidP="00407A2B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>Подбор растений</w:t>
      </w:r>
    </w:p>
    <w:p w:rsidR="009B4489" w:rsidRPr="00551786" w:rsidRDefault="009B4489" w:rsidP="00407A2B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>Заготовка почвы для рассады и  семян однолетних растений</w: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 xml:space="preserve">III. Воплощение проекта в реальность. </w: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>1. Выращивание рассады ( март -  май)</w: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>2. Посадка растений (май- июнь)</w:t>
      </w:r>
    </w:p>
    <w:p w:rsidR="009B4489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>3. Уход за клумбами (май – октябрь)</w:t>
      </w:r>
    </w:p>
    <w:p w:rsidR="009B4489" w:rsidRPr="008C2F7C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IV</w:t>
      </w:r>
      <w:r w:rsidRPr="008C2F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Распространение опыта среди жителей микрорайона</w:t>
      </w:r>
    </w:p>
    <w:p w:rsidR="009B4489" w:rsidRPr="00551786" w:rsidRDefault="009B4489" w:rsidP="00210AF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>Проект   «От пришкольного участка к благоустройству микрорайона»  стартовал в 2007 году,  путем создания экологического отряда школьников, целью которого является практическое воплощение  поставленных задач – от выращивания рассады до пропаганды бережного отношения к окружающей природе. Необходимые теоретические навыки учащиеся приобретают на занятиях творческих объединений «Зеленый парус» и «ОКО в ЭКО». В соответствии с намеченным планом   развитие практических навыков : выращивание рассады для пришкольного участка и микрорайона, уход за цветущими растениями, высадка саженцев деревьев и кустарников; пропаганда бережного отношения к природе: проведение акций, распространение листовок, постановка экологических сказок; привлечение наибольшего числа детей и подростков к участию в проекте.</w: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539DA">
        <w:rPr>
          <w:rFonts w:ascii="Times New Roman" w:hAnsi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237pt;height:151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">
            <v:imagedata r:id="rId5" o:title="" croptop="-417f" cropbottom="-549f" cropright="-97f"/>
            <o:lock v:ext="edit" aspectratio="f"/>
          </v:shape>
        </w:pict>
      </w:r>
      <w:r w:rsidRPr="00551786">
        <w:rPr>
          <w:noProof/>
        </w:rPr>
        <w:t xml:space="preserve"> </w:t>
      </w:r>
      <w:r w:rsidRPr="007539DA">
        <w:rPr>
          <w:rFonts w:ascii="Times New Roman" w:hAnsi="Times New Roman"/>
          <w:noProof/>
          <w:sz w:val="28"/>
          <w:szCs w:val="28"/>
        </w:rPr>
        <w:pict>
          <v:shape id="Рисунок 2" o:spid="_x0000_i1026" type="#_x0000_t75" style="width:201pt;height:156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">
            <v:imagedata r:id="rId6" o:title="" croptop="-403f" cropbottom="-530f" cropleft="-164f" cropright="-115f"/>
            <o:lock v:ext="edit" aspectratio="f"/>
          </v:shape>
        </w:pic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539DA">
        <w:rPr>
          <w:rFonts w:ascii="Times New Roman" w:hAnsi="Times New Roman"/>
          <w:noProof/>
          <w:sz w:val="28"/>
          <w:szCs w:val="28"/>
        </w:rPr>
        <w:pict>
          <v:shape id="_x0000_i1027" type="#_x0000_t75" style="width:213pt;height:159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">
            <v:imagedata r:id="rId7" o:title="" croptop="-395f" cropbottom="-541f" cropright="-216f"/>
            <o:lock v:ext="edit" aspectratio="f"/>
          </v:shape>
        </w:pict>
      </w:r>
      <w:r w:rsidRPr="00551786">
        <w:rPr>
          <w:rFonts w:ascii="Times New Roman" w:hAnsi="Times New Roman"/>
          <w:noProof/>
          <w:sz w:val="28"/>
          <w:szCs w:val="28"/>
        </w:rPr>
        <w:t xml:space="preserve"> </w:t>
      </w:r>
      <w:r w:rsidRPr="007539DA">
        <w:rPr>
          <w:rFonts w:ascii="Times New Roman" w:hAnsi="Times New Roman"/>
          <w:noProof/>
          <w:sz w:val="28"/>
          <w:szCs w:val="28"/>
        </w:rPr>
        <w:pict>
          <v:shape id="Рисунок 3" o:spid="_x0000_i1028" type="#_x0000_t75" style="width:204pt;height:150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">
            <v:imagedata r:id="rId8" o:title="" croptop="-413f" cropbottom="-630f" cropright="-161f"/>
            <o:lock v:ext="edit" aspectratio="f"/>
          </v:shape>
        </w:pic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>Многолетние цветочные культуры передаются жителям микрорайона  для озеленения придомовых территорий.</w: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539DA">
        <w:rPr>
          <w:rFonts w:ascii="Times New Roman" w:hAnsi="Times New Roman"/>
          <w:noProof/>
          <w:sz w:val="28"/>
          <w:szCs w:val="28"/>
        </w:rPr>
        <w:pict>
          <v:shape id="Рисунок 5" o:spid="_x0000_i1029" type="#_x0000_t75" style="width:294.75pt;height:189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">
            <v:imagedata r:id="rId9" o:title="" croptop="-333f" cropbottom="-491f" cropright="-145f"/>
            <o:lock v:ext="edit" aspectratio="f"/>
          </v:shape>
        </w:pict>
      </w:r>
      <w:r w:rsidRPr="007539DA">
        <w:rPr>
          <w:rFonts w:ascii="Times New Roman" w:hAnsi="Times New Roman"/>
          <w:noProof/>
          <w:sz w:val="28"/>
          <w:szCs w:val="28"/>
        </w:rPr>
        <w:pict>
          <v:shape id="Picture 3" o:spid="_x0000_i1030" type="#_x0000_t75" style="width:177pt;height:23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">
            <v:imagedata r:id="rId10" o:title="" croptop="-266f" cropbottom="-378f" cropright="-205f"/>
            <o:lock v:ext="edit" aspectratio="f"/>
          </v:shape>
        </w:pict>
      </w:r>
      <w:r w:rsidRPr="007539DA">
        <w:rPr>
          <w:rFonts w:ascii="Times New Roman" w:hAnsi="Times New Roman"/>
          <w:noProof/>
          <w:sz w:val="28"/>
          <w:szCs w:val="28"/>
        </w:rPr>
        <w:pict>
          <v:shape id="Picture 4" o:spid="_x0000_i1031" type="#_x0000_t75" style="width:273.75pt;height:204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">
            <v:imagedata r:id="rId11" o:title="" croptop="-309f" cropbottom="-520f" cropright="-60f"/>
            <o:lock v:ext="edit" aspectratio="f"/>
          </v:shape>
        </w:pict>
      </w:r>
    </w:p>
    <w:p w:rsidR="009B4489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539DA">
        <w:rPr>
          <w:rFonts w:ascii="Times New Roman" w:hAnsi="Times New Roman"/>
          <w:noProof/>
          <w:sz w:val="28"/>
          <w:szCs w:val="28"/>
        </w:rPr>
        <w:pict>
          <v:shape id="Рисунок 6" o:spid="_x0000_i1032" type="#_x0000_t75" style="width:347.25pt;height:199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">
            <v:imagedata r:id="rId12" o:title="" croptop="-316f" cropbottom="-533f" cropright="-76f"/>
            <o:lock v:ext="edit" aspectratio="f"/>
          </v:shape>
        </w:pic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539DA">
        <w:rPr>
          <w:rFonts w:ascii="Times New Roman" w:hAnsi="Times New Roman"/>
          <w:noProof/>
          <w:sz w:val="28"/>
          <w:szCs w:val="28"/>
        </w:rPr>
        <w:pict>
          <v:shape id="Рисунок 7" o:spid="_x0000_i1033" type="#_x0000_t75" style="width:316.5pt;height:17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">
            <v:imagedata r:id="rId13" o:title="" croptop="-354f" cropbottom="-541f" cropleft="-104f" cropright="-52f"/>
            <o:lock v:ext="edit" aspectratio="f"/>
          </v:shape>
        </w:pict>
      </w:r>
    </w:p>
    <w:p w:rsidR="009B4489" w:rsidRPr="00551786" w:rsidRDefault="009B4489" w:rsidP="00210AF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 xml:space="preserve"> Ежегодно в мае выпускники высаживают  сирень в «Саду победы».  Акция высадки сирени проходит с участием ветеранов, жителей микрорайона. Перед посадкой проходит торжественная линейка с участием всех учащихся школы, концерт. </w: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539DA">
        <w:rPr>
          <w:rFonts w:ascii="Times New Roman" w:hAnsi="Times New Roman"/>
          <w:noProof/>
          <w:sz w:val="28"/>
          <w:szCs w:val="28"/>
        </w:rPr>
        <w:pict>
          <v:shape id="Picture 2" o:spid="_x0000_i1034" type="#_x0000_t75" style="width:138pt;height:207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">
            <v:imagedata r:id="rId14" o:title="" croptop="-304f" cropbottom="-497f" cropright="-119f"/>
            <o:lock v:ext="edit" aspectratio="f"/>
          </v:shape>
        </w:pict>
      </w:r>
      <w:r w:rsidRPr="00551786">
        <w:rPr>
          <w:rFonts w:ascii="Times New Roman" w:hAnsi="Times New Roman"/>
          <w:sz w:val="28"/>
          <w:szCs w:val="28"/>
        </w:rPr>
        <w:t xml:space="preserve"> </w:t>
      </w:r>
      <w:r w:rsidRPr="007539DA">
        <w:rPr>
          <w:rFonts w:ascii="Times New Roman" w:hAnsi="Times New Roman"/>
          <w:noProof/>
          <w:sz w:val="28"/>
          <w:szCs w:val="28"/>
        </w:rPr>
        <w:pict>
          <v:shape id="_x0000_i1035" type="#_x0000_t75" style="width:252.75pt;height:168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">
            <v:imagedata r:id="rId15" o:title="" croptop="-375f" cropbottom="-592f" cropright="-65f"/>
            <o:lock v:ext="edit" aspectratio="f"/>
          </v:shape>
        </w:pic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539DA">
        <w:rPr>
          <w:rFonts w:ascii="Times New Roman" w:hAnsi="Times New Roman"/>
          <w:noProof/>
          <w:sz w:val="28"/>
          <w:szCs w:val="28"/>
        </w:rPr>
        <w:pict>
          <v:shape id="_x0000_i1036" type="#_x0000_t75" style="width:206.25pt;height:204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">
            <v:imagedata r:id="rId16" o:title="" cropleft="-11587f" cropright="-11781f"/>
            <o:lock v:ext="edit" aspectratio="f"/>
          </v:shape>
        </w:pict>
      </w:r>
      <w:r w:rsidRPr="007539DA">
        <w:rPr>
          <w:rFonts w:ascii="Times New Roman" w:hAnsi="Times New Roman"/>
          <w:noProof/>
          <w:sz w:val="28"/>
          <w:szCs w:val="28"/>
        </w:rPr>
        <w:pict>
          <v:shape id="_x0000_i1037" type="#_x0000_t75" style="width:147.75pt;height:225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">
            <v:imagedata r:id="rId17" o:title="" croptop="-279f" cropbottom="-426f" cropleft="-219f" cropright="-285f"/>
            <o:lock v:ext="edit" aspectratio="f"/>
          </v:shape>
        </w:pict>
      </w:r>
      <w:r w:rsidRPr="00551786">
        <w:rPr>
          <w:rFonts w:ascii="Times New Roman" w:hAnsi="Times New Roman"/>
          <w:noProof/>
          <w:sz w:val="28"/>
          <w:szCs w:val="28"/>
        </w:rPr>
        <w:t xml:space="preserve"> </w:t>
      </w:r>
      <w:r w:rsidRPr="007539DA">
        <w:rPr>
          <w:rFonts w:ascii="Times New Roman" w:hAnsi="Times New Roman"/>
          <w:noProof/>
          <w:sz w:val="28"/>
          <w:szCs w:val="28"/>
        </w:rPr>
        <w:pict>
          <v:shape id="_x0000_i1038" type="#_x0000_t75" style="width:162.75pt;height:11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">
            <v:imagedata r:id="rId18" o:title="" croptop="-574f" cropbottom="-755f" cropleft="-198f" cropright="-179f"/>
            <o:lock v:ext="edit" aspectratio="f"/>
          </v:shape>
        </w:pic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539DA">
        <w:rPr>
          <w:rFonts w:ascii="Times New Roman" w:hAnsi="Times New Roman"/>
          <w:noProof/>
          <w:sz w:val="28"/>
          <w:szCs w:val="28"/>
        </w:rPr>
        <w:pict>
          <v:shape id="_x0000_i1039" type="#_x0000_t75" style="width:198.75pt;height:292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">
            <v:imagedata r:id="rId19" o:title="" croptop="-211f" cropbottom="-332f" cropright="-165f"/>
            <o:lock v:ext="edit" aspectratio="f"/>
          </v:shape>
        </w:pict>
      </w:r>
      <w:r w:rsidRPr="007539DA">
        <w:rPr>
          <w:rFonts w:ascii="Times New Roman" w:hAnsi="Times New Roman"/>
          <w:noProof/>
          <w:sz w:val="28"/>
          <w:szCs w:val="28"/>
        </w:rPr>
        <w:pict>
          <v:shape id="_x0000_i1040" type="#_x0000_t75" style="width:243pt;height:243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">
            <v:imagedata r:id="rId20" o:title="" cropleft="-10970f" cropright="-11131f"/>
            <o:lock v:ext="edit" aspectratio="f"/>
          </v:shape>
        </w:pict>
      </w:r>
    </w:p>
    <w:p w:rsidR="009B4489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B4489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B4489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B4489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Школьники благоустраивают территорию памятников микрорайона.</w:t>
      </w:r>
    </w:p>
    <w:p w:rsidR="009B4489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539DA">
        <w:rPr>
          <w:rFonts w:ascii="Times New Roman" w:hAnsi="Times New Roman"/>
          <w:noProof/>
          <w:sz w:val="28"/>
          <w:szCs w:val="28"/>
        </w:rPr>
        <w:pict>
          <v:shape id="_x0000_i1041" type="#_x0000_t75" style="width:212.25pt;height:204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">
            <v:imagedata r:id="rId21" o:title="" croptop="-307f" cropbottom="-453f" cropright="-108f"/>
            <o:lock v:ext="edit" aspectratio="f"/>
          </v:shape>
        </w:pict>
      </w:r>
      <w:r w:rsidRPr="007539DA">
        <w:rPr>
          <w:rFonts w:ascii="Times New Roman" w:hAnsi="Times New Roman"/>
          <w:noProof/>
          <w:sz w:val="28"/>
          <w:szCs w:val="28"/>
        </w:rPr>
        <w:pict>
          <v:shape id="Рисунок 4" o:spid="_x0000_i1042" type="#_x0000_t75" style="width:145.5pt;height:219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">
            <v:imagedata r:id="rId22" o:title="" croptop="-286f" cropbottom="-467f" cropright="-316f"/>
            <o:lock v:ext="edit" aspectratio="f"/>
          </v:shape>
        </w:pict>
      </w:r>
    </w:p>
    <w:p w:rsidR="009B4489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B4489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B4489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51786">
        <w:rPr>
          <w:rFonts w:ascii="Times New Roman" w:hAnsi="Times New Roman"/>
          <w:sz w:val="28"/>
          <w:szCs w:val="28"/>
        </w:rPr>
        <w:t>Созданы постоянно цветущие цветочные композиции из многолетних растений.</w:t>
      </w:r>
    </w:p>
    <w:p w:rsidR="009B4489" w:rsidRPr="00551786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B4489" w:rsidRPr="00407A2B" w:rsidRDefault="009B4489" w:rsidP="00407A2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539DA">
        <w:rPr>
          <w:rFonts w:ascii="Times New Roman" w:hAnsi="Times New Roman"/>
          <w:noProof/>
          <w:sz w:val="28"/>
          <w:szCs w:val="28"/>
        </w:rPr>
        <w:pict>
          <v:shape id="_x0000_i1043" type="#_x0000_t75" style="width:209.25pt;height:15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">
            <v:imagedata r:id="rId23" o:title="" croptop="-403f" cropbottom="-615f" cropleft="-157f" cropright="-142f"/>
            <o:lock v:ext="edit" aspectratio="f"/>
          </v:shape>
        </w:pict>
      </w:r>
      <w:r w:rsidRPr="00551786">
        <w:rPr>
          <w:rFonts w:ascii="Times New Roman" w:hAnsi="Times New Roman"/>
          <w:snapToGrid w:val="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  <w:r w:rsidRPr="007539DA">
        <w:rPr>
          <w:rFonts w:ascii="Times New Roman" w:hAnsi="Times New Roman"/>
          <w:noProof/>
          <w:sz w:val="28"/>
          <w:szCs w:val="28"/>
        </w:rPr>
        <w:pict>
          <v:shape id="_x0000_i1044" type="#_x0000_t75" style="width:203.25pt;height:152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">
            <v:imagedata r:id="rId24" o:title="" croptop="-414f" cropbottom="-545f" cropright="-226f"/>
            <o:lock v:ext="edit" aspectratio="f"/>
          </v:shape>
        </w:pict>
      </w:r>
    </w:p>
    <w:p w:rsidR="009B4489" w:rsidRPr="0014457D" w:rsidRDefault="009B4489" w:rsidP="00407A2B">
      <w:pPr>
        <w:pStyle w:val="NormalWeb"/>
        <w:spacing w:after="0"/>
        <w:rPr>
          <w:sz w:val="28"/>
          <w:szCs w:val="28"/>
        </w:rPr>
      </w:pPr>
      <w:r w:rsidRPr="0014457D">
        <w:rPr>
          <w:sz w:val="28"/>
          <w:szCs w:val="28"/>
        </w:rPr>
        <w:t>На территории Тимоновской школы произрастают следующие виды деревьев ,кустарников и цветов: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берёза повислая;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осина;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клён остролистный;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клён мелколистный;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клён полевой;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ель обыкновенная;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ель голубая;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ива;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шиповник;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сирень обыкновенная;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спирея японская;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спирея серая;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лапчатка;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самшит;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жасмин;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кустистые розы;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гладиолусы;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ирисы;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петуньи;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бархатцы прямостоячие высокие;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бархатцы низкорослые;</w:t>
      </w:r>
    </w:p>
    <w:p w:rsidR="009B4489" w:rsidRPr="0014457D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  <w:rPr>
          <w:sz w:val="28"/>
          <w:szCs w:val="28"/>
        </w:rPr>
      </w:pPr>
      <w:r w:rsidRPr="0014457D">
        <w:rPr>
          <w:sz w:val="28"/>
          <w:szCs w:val="28"/>
        </w:rPr>
        <w:t>онимоны;</w:t>
      </w:r>
    </w:p>
    <w:p w:rsidR="009B4489" w:rsidRDefault="009B4489" w:rsidP="00407A2B">
      <w:pPr>
        <w:pStyle w:val="NormalWeb"/>
        <w:numPr>
          <w:ilvl w:val="0"/>
          <w:numId w:val="2"/>
        </w:numPr>
        <w:spacing w:before="100" w:beforeAutospacing="1" w:after="0" w:line="240" w:lineRule="auto"/>
      </w:pPr>
      <w:r w:rsidRPr="0014457D">
        <w:rPr>
          <w:sz w:val="28"/>
          <w:szCs w:val="28"/>
        </w:rPr>
        <w:t>лилии.</w:t>
      </w:r>
    </w:p>
    <w:p w:rsidR="009B4489" w:rsidRPr="0014457D" w:rsidRDefault="009B4489" w:rsidP="00210AF5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14457D">
        <w:rPr>
          <w:rFonts w:ascii="Times New Roman" w:hAnsi="Times New Roman"/>
          <w:b/>
          <w:sz w:val="28"/>
          <w:szCs w:val="28"/>
        </w:rPr>
        <w:t>Результаты проекта:</w:t>
      </w:r>
      <w:r w:rsidRPr="0014457D">
        <w:rPr>
          <w:rFonts w:ascii="Times New Roman" w:hAnsi="Times New Roman"/>
          <w:sz w:val="28"/>
          <w:szCs w:val="28"/>
        </w:rPr>
        <w:t xml:space="preserve"> Создан постоянно действующий экологичес</w:t>
      </w:r>
      <w:r>
        <w:rPr>
          <w:rFonts w:ascii="Times New Roman" w:hAnsi="Times New Roman"/>
          <w:sz w:val="28"/>
          <w:szCs w:val="28"/>
        </w:rPr>
        <w:t>к</w:t>
      </w:r>
      <w:r w:rsidRPr="0014457D">
        <w:rPr>
          <w:rFonts w:ascii="Times New Roman" w:hAnsi="Times New Roman"/>
          <w:sz w:val="28"/>
          <w:szCs w:val="28"/>
        </w:rPr>
        <w:t>ий отряд,</w:t>
      </w:r>
    </w:p>
    <w:p w:rsidR="009B4489" w:rsidRPr="0014457D" w:rsidRDefault="009B4489" w:rsidP="00210AF5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14457D">
        <w:rPr>
          <w:rFonts w:ascii="Times New Roman" w:hAnsi="Times New Roman"/>
          <w:sz w:val="28"/>
          <w:szCs w:val="28"/>
        </w:rPr>
        <w:t>Организовано взаимодействие с жителями микрорайона по озеленению придомовых территорий</w:t>
      </w:r>
    </w:p>
    <w:p w:rsidR="009B4489" w:rsidRPr="0014457D" w:rsidRDefault="009B4489" w:rsidP="00407A2B">
      <w:pPr>
        <w:pStyle w:val="NoSpacing"/>
        <w:rPr>
          <w:rFonts w:ascii="Times New Roman" w:hAnsi="Times New Roman"/>
          <w:sz w:val="28"/>
          <w:szCs w:val="28"/>
        </w:rPr>
      </w:pPr>
      <w:r w:rsidRPr="0014457D">
        <w:rPr>
          <w:rFonts w:ascii="Times New Roman" w:hAnsi="Times New Roman"/>
          <w:sz w:val="28"/>
          <w:szCs w:val="28"/>
        </w:rPr>
        <w:t>Организация и проведение субботников по уборке территорий, посадки насаждений</w:t>
      </w:r>
    </w:p>
    <w:p w:rsidR="009B4489" w:rsidRPr="0014457D" w:rsidRDefault="009B4489" w:rsidP="00210AF5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14457D">
        <w:rPr>
          <w:rFonts w:ascii="Times New Roman" w:hAnsi="Times New Roman"/>
          <w:sz w:val="28"/>
          <w:szCs w:val="28"/>
        </w:rPr>
        <w:t>Привлечение к деятельности учащихся, родителей, активистов из числа жителей микрорайона</w:t>
      </w:r>
    </w:p>
    <w:p w:rsidR="009B4489" w:rsidRDefault="009B4489" w:rsidP="00407A2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D5A58">
        <w:rPr>
          <w:rFonts w:ascii="Times New Roman" w:hAnsi="Times New Roman"/>
          <w:color w:val="000000"/>
          <w:sz w:val="28"/>
          <w:szCs w:val="28"/>
        </w:rPr>
        <w:t>Школьный двор в течение 5 лет занимае</w:t>
      </w:r>
      <w:r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  <w:r w:rsidRPr="00DD5A58">
        <w:rPr>
          <w:rFonts w:ascii="Times New Roman" w:hAnsi="Times New Roman"/>
          <w:color w:val="000000"/>
          <w:sz w:val="28"/>
          <w:szCs w:val="28"/>
        </w:rPr>
        <w:t xml:space="preserve">т первые места в конкурсе  по благоустройству и ландшафтному дизайну «Украсим край родной садами» в рамках муниципального конкурса «Юный эколог» </w:t>
      </w:r>
    </w:p>
    <w:p w:rsidR="009B4489" w:rsidRPr="00DD5A58" w:rsidRDefault="009B4489" w:rsidP="00210AF5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По результатам муниципального смотра-конкурса «Украсим край родной садами»  2015 школа вновь  заняла 1 место. В августе 2015 года школа приняла участие в муниципальном конкурсе «Дом в котором мы живем» и стала победителем в номинации «Лучший двор детского сада и школы» - в категории школа. </w:t>
      </w:r>
    </w:p>
    <w:p w:rsidR="009B4489" w:rsidRDefault="009B4489" w:rsidP="00407A2B">
      <w:pPr>
        <w:pStyle w:val="NormalWeb"/>
        <w:spacing w:before="100" w:beforeAutospacing="1" w:after="0" w:line="240" w:lineRule="auto"/>
        <w:rPr>
          <w:rFonts w:ascii="Calibri" w:hAnsi="Calibri"/>
          <w:noProof/>
          <w:sz w:val="22"/>
          <w:szCs w:val="22"/>
          <w:lang w:eastAsia="ru-RU"/>
        </w:rPr>
      </w:pPr>
      <w:r w:rsidRPr="00EE291B">
        <w:rPr>
          <w:noProof/>
          <w:lang w:eastAsia="ru-RU"/>
        </w:rPr>
        <w:pict>
          <v:shape id="_x0000_i1045" type="#_x0000_t75" style="width:128.25pt;height:179.25pt;visibility:visible">
            <v:imagedata r:id="rId25" o:title=""/>
          </v:shape>
        </w:pict>
      </w:r>
      <w:r w:rsidRPr="00A92711">
        <w:rPr>
          <w:rFonts w:ascii="Calibri" w:hAnsi="Calibri"/>
          <w:noProof/>
          <w:sz w:val="22"/>
          <w:szCs w:val="22"/>
          <w:lang w:eastAsia="ru-RU"/>
        </w:rPr>
        <w:t xml:space="preserve"> </w:t>
      </w:r>
      <w:r w:rsidRPr="00EE291B">
        <w:rPr>
          <w:noProof/>
          <w:lang w:eastAsia="ru-RU"/>
        </w:rPr>
        <w:pict>
          <v:shape id="_x0000_i1046" type="#_x0000_t75" style="width:149.25pt;height:182.25pt;visibility:visible">
            <v:imagedata r:id="rId26" o:title=""/>
          </v:shape>
        </w:pict>
      </w:r>
      <w:r w:rsidRPr="00A92711">
        <w:rPr>
          <w:rFonts w:ascii="Calibri" w:hAnsi="Calibri"/>
          <w:noProof/>
          <w:sz w:val="22"/>
          <w:szCs w:val="22"/>
          <w:lang w:eastAsia="ru-RU"/>
        </w:rPr>
        <w:t xml:space="preserve"> </w:t>
      </w:r>
      <w:r w:rsidRPr="007539DA">
        <w:rPr>
          <w:rFonts w:ascii="Calibri" w:hAnsi="Calibri"/>
          <w:noProof/>
          <w:sz w:val="22"/>
          <w:szCs w:val="22"/>
          <w:lang w:eastAsia="ru-RU"/>
        </w:rPr>
        <w:pict>
          <v:shape id="Рисунок 8" o:spid="_x0000_i1047" type="#_x0000_t75" style="width:160.5pt;height:177.75pt;visibility:visible">
            <v:imagedata r:id="rId27" o:title=""/>
          </v:shape>
        </w:pict>
      </w:r>
      <w:r w:rsidRPr="00A92711">
        <w:rPr>
          <w:rFonts w:ascii="Calibri" w:hAnsi="Calibri"/>
          <w:noProof/>
          <w:sz w:val="22"/>
          <w:szCs w:val="22"/>
          <w:lang w:eastAsia="ru-RU"/>
        </w:rPr>
        <w:t xml:space="preserve"> </w:t>
      </w:r>
      <w:r w:rsidRPr="007539DA">
        <w:rPr>
          <w:rFonts w:ascii="Calibri" w:hAnsi="Calibri"/>
          <w:noProof/>
          <w:sz w:val="22"/>
          <w:szCs w:val="22"/>
          <w:lang w:eastAsia="ru-RU"/>
        </w:rPr>
        <w:pict>
          <v:shape id="Рисунок 9" o:spid="_x0000_i1048" type="#_x0000_t75" style="width:129pt;height:165pt;rotation:180;visibility:visible">
            <v:imagedata r:id="rId28" o:title=""/>
          </v:shape>
        </w:pict>
      </w:r>
      <w:r w:rsidRPr="007539DA">
        <w:rPr>
          <w:rFonts w:ascii="Calibri" w:hAnsi="Calibri"/>
          <w:noProof/>
          <w:sz w:val="22"/>
          <w:szCs w:val="22"/>
          <w:lang w:eastAsia="ru-RU"/>
        </w:rPr>
        <w:pict>
          <v:shape id="Рисунок 10" o:spid="_x0000_i1049" type="#_x0000_t75" style="width:123.75pt;height:155.25pt;visibility:visible">
            <v:imagedata r:id="rId29" o:title=""/>
          </v:shape>
        </w:pict>
      </w:r>
      <w:r w:rsidRPr="007539DA">
        <w:rPr>
          <w:rFonts w:ascii="Calibri" w:hAnsi="Calibri"/>
          <w:noProof/>
          <w:sz w:val="22"/>
          <w:szCs w:val="22"/>
          <w:lang w:eastAsia="ru-RU"/>
        </w:rPr>
        <w:pict>
          <v:shape id="Рисунок 11" o:spid="_x0000_i1050" type="#_x0000_t75" style="width:117.75pt;height:154.5pt;visibility:visible">
            <v:imagedata r:id="rId30" o:title=""/>
          </v:shape>
        </w:pict>
      </w:r>
      <w:r w:rsidRPr="007539DA">
        <w:rPr>
          <w:rFonts w:ascii="Calibri" w:hAnsi="Calibri"/>
          <w:noProof/>
          <w:sz w:val="22"/>
          <w:szCs w:val="22"/>
          <w:lang w:eastAsia="ru-RU"/>
        </w:rPr>
        <w:pict>
          <v:shape id="Рисунок 12" o:spid="_x0000_i1051" type="#_x0000_t75" style="width:115.5pt;height:153pt;visibility:visible">
            <v:imagedata r:id="rId31" o:title=""/>
          </v:shape>
        </w:pict>
      </w:r>
      <w:r w:rsidRPr="007539DA">
        <w:rPr>
          <w:rFonts w:ascii="Calibri" w:hAnsi="Calibri"/>
          <w:noProof/>
          <w:sz w:val="22"/>
          <w:szCs w:val="22"/>
          <w:lang w:eastAsia="ru-RU"/>
        </w:rPr>
        <w:pict>
          <v:shape id="_x0000_i1052" type="#_x0000_t75" style="width:173.25pt;height:125.25pt;visibility:visible">
            <v:imagedata r:id="rId32" o:title="" croptop="3131f" cropbottom="4719f" cropleft="1913f" cropright="3981f"/>
          </v:shape>
        </w:pict>
      </w:r>
      <w:r w:rsidRPr="007539DA">
        <w:rPr>
          <w:rFonts w:ascii="Calibri" w:hAnsi="Calibri"/>
          <w:noProof/>
          <w:sz w:val="22"/>
          <w:szCs w:val="22"/>
          <w:lang w:eastAsia="ru-RU"/>
        </w:rPr>
        <w:pict>
          <v:shape id="_x0000_i1053" type="#_x0000_t75" style="width:150pt;height:103.5pt;rotation:90;visibility:visible">
            <v:imagedata r:id="rId33" o:title=""/>
          </v:shape>
        </w:pict>
      </w:r>
    </w:p>
    <w:p w:rsidR="009B4489" w:rsidRDefault="009B4489" w:rsidP="00407A2B">
      <w:pPr>
        <w:pStyle w:val="NormalWeb"/>
        <w:spacing w:before="100" w:beforeAutospacing="1" w:after="0" w:line="240" w:lineRule="auto"/>
      </w:pPr>
      <w:r>
        <w:t xml:space="preserve">  </w:t>
      </w:r>
    </w:p>
    <w:p w:rsidR="009B4489" w:rsidRDefault="009B4489"/>
    <w:sectPr w:rsidR="009B4489" w:rsidSect="001764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jaVu Sans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Lohit Hindi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DD1746"/>
    <w:multiLevelType w:val="multilevel"/>
    <w:tmpl w:val="0B9A4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66B03F6D"/>
    <w:multiLevelType w:val="multilevel"/>
    <w:tmpl w:val="F13898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07A2B"/>
    <w:rsid w:val="00023312"/>
    <w:rsid w:val="0014457D"/>
    <w:rsid w:val="0017589A"/>
    <w:rsid w:val="00176417"/>
    <w:rsid w:val="00210AF5"/>
    <w:rsid w:val="00407A2B"/>
    <w:rsid w:val="0043262F"/>
    <w:rsid w:val="00551786"/>
    <w:rsid w:val="006A5849"/>
    <w:rsid w:val="006B3D5A"/>
    <w:rsid w:val="006F4A07"/>
    <w:rsid w:val="007539DA"/>
    <w:rsid w:val="00816D29"/>
    <w:rsid w:val="008C2F7C"/>
    <w:rsid w:val="009B4489"/>
    <w:rsid w:val="00A92711"/>
    <w:rsid w:val="00C96F74"/>
    <w:rsid w:val="00DD5A58"/>
    <w:rsid w:val="00EE291B"/>
    <w:rsid w:val="00F370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76417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407A2B"/>
    <w:rPr>
      <w:rFonts w:ascii="Times New Roman" w:hAnsi="Times New Roman"/>
      <w:sz w:val="24"/>
      <w:szCs w:val="24"/>
      <w:lang w:eastAsia="en-US"/>
    </w:rPr>
  </w:style>
  <w:style w:type="paragraph" w:styleId="NoSpacing">
    <w:name w:val="No Spacing"/>
    <w:uiPriority w:val="99"/>
    <w:qFormat/>
    <w:rsid w:val="00407A2B"/>
    <w:rPr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407A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07A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8</Pages>
  <Words>934</Words>
  <Characters>5326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КОМИТЕТ ПО НАРОДНОМУ ОБРАЗОВАНИЮ</dc:title>
  <dc:subject/>
  <dc:creator>TOSHIBA</dc:creator>
  <cp:keywords/>
  <dc:description/>
  <cp:lastModifiedBy>Ирина</cp:lastModifiedBy>
  <cp:revision>2</cp:revision>
  <dcterms:created xsi:type="dcterms:W3CDTF">2015-09-23T03:53:00Z</dcterms:created>
  <dcterms:modified xsi:type="dcterms:W3CDTF">2015-09-23T03:53:00Z</dcterms:modified>
</cp:coreProperties>
</file>